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0631" w14:textId="67CB79DA" w:rsidR="009127CE" w:rsidRDefault="002C1E4E" w:rsidP="00EE4E91">
      <w:pPr>
        <w:pStyle w:val="Standard"/>
        <w:spacing w:after="0" w:line="240" w:lineRule="auto"/>
        <w:jc w:val="center"/>
      </w:pPr>
      <w:r>
        <w:rPr>
          <w:rStyle w:val="Fontepargpadro1"/>
          <w:rFonts w:ascii="Times New Roman" w:eastAsia="Times New Roman" w:hAnsi="Times New Roman" w:cs="Times New Roman"/>
          <w:b/>
          <w:bCs/>
          <w:sz w:val="20"/>
          <w:szCs w:val="20"/>
          <w:lang w:val="pt-BR"/>
        </w:rPr>
        <w:t>ANEXO</w:t>
      </w:r>
      <w:r w:rsidR="003F6D83">
        <w:rPr>
          <w:rStyle w:val="Fontepargpadro1"/>
          <w:rFonts w:ascii="Times New Roman" w:eastAsia="Times New Roman" w:hAnsi="Times New Roman" w:cs="Times New Roman"/>
          <w:b/>
          <w:bCs/>
          <w:sz w:val="20"/>
          <w:szCs w:val="20"/>
          <w:lang w:val="pt-BR"/>
        </w:rPr>
        <w:t xml:space="preserve"> III</w:t>
      </w:r>
    </w:p>
    <w:p w14:paraId="3EAB2A24" w14:textId="13591E1C" w:rsidR="009127CE" w:rsidRDefault="002C1E4E">
      <w:pPr>
        <w:pStyle w:val="Standard"/>
        <w:spacing w:after="0"/>
        <w:jc w:val="center"/>
      </w:pP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>FORMULÁRIO PARA RECURSO</w:t>
      </w: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br/>
        <w:t>PROCESSO SELETIVO DE ALUNOS(AS) REGULARES 202</w:t>
      </w:r>
      <w:r w:rsidR="00586706"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>1</w:t>
      </w:r>
    </w:p>
    <w:p w14:paraId="477C8497" w14:textId="4F4E9D85" w:rsidR="009127CE" w:rsidRDefault="002C1E4E">
      <w:pPr>
        <w:pStyle w:val="Standard"/>
        <w:spacing w:line="240" w:lineRule="auto"/>
        <w:jc w:val="both"/>
      </w:pPr>
      <w:proofErr w:type="gramStart"/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Eu,</w:t>
      </w: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u w:val="single"/>
          <w:lang w:val="pt-BR"/>
        </w:rPr>
        <w:t>_</w:t>
      </w:r>
      <w:proofErr w:type="gramEnd"/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u w:val="single"/>
          <w:lang w:val="pt-BR"/>
        </w:rPr>
        <w:t>_____________________________________________________________________</w:t>
      </w: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, candidato(a) do processo selet</w:t>
      </w:r>
      <w:r w:rsidR="00586706"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ivo de alunos(as) regulares 2021</w:t>
      </w: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 xml:space="preserve"> do Mestrado Interdisciplinar em Estudos Latino-Americanos, portador(a) do RG/RNE/DNI/Passaporte nº ________________ solicito que seja avaliado o seguinte recurso:</w:t>
      </w:r>
    </w:p>
    <w:p w14:paraId="0EF77118" w14:textId="77777777" w:rsidR="009127CE" w:rsidRDefault="002C1E4E">
      <w:pPr>
        <w:pStyle w:val="Standard"/>
        <w:spacing w:line="240" w:lineRule="auto"/>
        <w:jc w:val="both"/>
      </w:pP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>Motivo do recurso (transcreva o item do Edital que você considera que foi descumprido)</w:t>
      </w: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br/>
      </w: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BA7033" w14:textId="47A6822D" w:rsidR="009127CE" w:rsidRDefault="002C1E4E">
      <w:pPr>
        <w:pStyle w:val="Standard"/>
        <w:spacing w:line="240" w:lineRule="auto"/>
        <w:jc w:val="both"/>
      </w:pP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>Justificativa fundamentada (explique as razões pelas quais você ac</w:t>
      </w:r>
      <w:r w:rsidR="00586706"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 xml:space="preserve">ha que o item foi descumprido) </w:t>
      </w: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</w:t>
      </w:r>
    </w:p>
    <w:p w14:paraId="1C6F1D23" w14:textId="77777777" w:rsidR="009127CE" w:rsidRDefault="002C1E4E">
      <w:pPr>
        <w:pStyle w:val="Standard"/>
        <w:spacing w:line="240" w:lineRule="auto"/>
        <w:jc w:val="both"/>
      </w:pP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>Solicitação (com base na justificativa acima, apresente o que você solicita que seja reconsiderado)</w:t>
      </w: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br/>
      </w: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D7B90" w14:textId="77777777" w:rsidR="009127CE" w:rsidRDefault="002C1E4E">
      <w:pPr>
        <w:pStyle w:val="Standard"/>
        <w:spacing w:line="240" w:lineRule="auto"/>
        <w:jc w:val="center"/>
        <w:rPr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_______________________________________________________</w:t>
      </w:r>
    </w:p>
    <w:p w14:paraId="193A37D4" w14:textId="77777777" w:rsidR="009127CE" w:rsidRDefault="002C1E4E">
      <w:pPr>
        <w:pStyle w:val="Standard"/>
        <w:spacing w:line="240" w:lineRule="auto"/>
        <w:jc w:val="center"/>
        <w:rPr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</w:pPr>
      <w:proofErr w:type="gramStart"/>
      <w:r>
        <w:rPr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data</w:t>
      </w:r>
      <w:proofErr w:type="gramEnd"/>
      <w:r>
        <w:rPr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, local e assinatura do(a) candidato(a)</w:t>
      </w:r>
    </w:p>
    <w:p w14:paraId="697C84DF" w14:textId="77777777" w:rsidR="009127CE" w:rsidRDefault="002C1E4E">
      <w:pPr>
        <w:pStyle w:val="Standard"/>
        <w:spacing w:line="240" w:lineRule="auto"/>
        <w:jc w:val="center"/>
      </w:pP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br/>
      </w:r>
      <w:r>
        <w:rPr>
          <w:rStyle w:val="Fontepargpadro1"/>
          <w:rFonts w:ascii="Times New Roman" w:eastAsia="Times New Roman" w:hAnsi="Times New Roman" w:cs="Times New Roman"/>
          <w:b/>
          <w:bCs/>
          <w:color w:val="00000A"/>
          <w:sz w:val="20"/>
          <w:szCs w:val="20"/>
          <w:lang w:val="pt-BR"/>
        </w:rPr>
        <w:t>Observação:</w:t>
      </w:r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 xml:space="preserve"> caso sinta necessidade, </w:t>
      </w:r>
      <w:proofErr w:type="gramStart"/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o(</w:t>
      </w:r>
      <w:proofErr w:type="gramEnd"/>
      <w:r>
        <w:rPr>
          <w:rStyle w:val="Fontepargpadro1"/>
          <w:rFonts w:ascii="Times New Roman" w:eastAsia="Times New Roman" w:hAnsi="Times New Roman" w:cs="Times New Roman"/>
          <w:color w:val="00000A"/>
          <w:sz w:val="20"/>
          <w:szCs w:val="20"/>
          <w:lang w:val="pt-BR"/>
        </w:rPr>
        <w:t>a) candidato(a) pode dissertar além do número de linhas previstas neste formulário, bem como anexar demais documentos que julgar pertinentes.</w:t>
      </w:r>
    </w:p>
    <w:p w14:paraId="33294F19" w14:textId="77777777" w:rsidR="009127CE" w:rsidRDefault="009127CE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127CE">
      <w:headerReference w:type="default" r:id="rId7"/>
      <w:footerReference w:type="default" r:id="rId8"/>
      <w:pgSz w:w="12240" w:h="16464"/>
      <w:pgMar w:top="1440" w:right="1440" w:bottom="720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EC623" w14:textId="77777777" w:rsidR="00616488" w:rsidRDefault="00616488">
      <w:r>
        <w:separator/>
      </w:r>
    </w:p>
  </w:endnote>
  <w:endnote w:type="continuationSeparator" w:id="0">
    <w:p w14:paraId="1D742A2E" w14:textId="77777777" w:rsidR="00616488" w:rsidRDefault="0061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F7CFB" w14:textId="77777777" w:rsidR="00DC47DD" w:rsidRDefault="002C1E4E">
    <w:pPr>
      <w:pStyle w:val="Standard"/>
      <w:suppressAutoHyphens w:val="0"/>
      <w:jc w:val="center"/>
    </w:pPr>
    <w:r>
      <w:rPr>
        <w:rStyle w:val="Unila"/>
        <w:lang w:val="pt-BR"/>
      </w:rPr>
      <w:t>Instituto Latino-Americano de Arte, Cultura e História (ILAACH)</w:t>
    </w:r>
    <w:r>
      <w:rPr>
        <w:rStyle w:val="Unila"/>
        <w:lang w:val="pt-BR"/>
      </w:rPr>
      <w:br/>
      <w:t>Programa de Pós-Graduação Interdisciplinar em Estudos Latino Americanos (PPGIELA)</w:t>
    </w:r>
    <w:r>
      <w:rPr>
        <w:rStyle w:val="Unila"/>
        <w:lang w:val="pt-BR"/>
      </w:rPr>
      <w:br/>
      <w:t>Avenida Tancredo Neves, 6731 - Vila C, Parque Tecnológico Itaipu - Foz do Iguaçu - PR -  CEP 85.867-900</w:t>
    </w:r>
    <w:r>
      <w:rPr>
        <w:rStyle w:val="Unila"/>
        <w:lang w:val="pt-BR"/>
      </w:rPr>
      <w:br/>
      <w:t xml:space="preserve">Fone: +55 (45) 3576-7359 - </w:t>
    </w:r>
    <w:hyperlink r:id="rId1" w:history="1">
      <w:r>
        <w:rPr>
          <w:rStyle w:val="Unila"/>
        </w:rPr>
        <w:t>www.unila.edu.br</w:t>
      </w:r>
    </w:hyperlink>
    <w:r>
      <w:rPr>
        <w:rStyle w:val="Unila"/>
        <w:lang w:val="pt-BR"/>
      </w:rPr>
      <w:t xml:space="preserve"> – </w:t>
    </w:r>
    <w:r>
      <w:rPr>
        <w:rStyle w:val="Unila"/>
        <w:rFonts w:eastAsia="Calibri"/>
        <w:color w:val="000080"/>
        <w:u w:val="single"/>
        <w:lang w:val="pt-BR"/>
      </w:rPr>
      <w:t>secretaria.ppgiela@unila.edu.br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21829D" w14:textId="77777777" w:rsidR="00616488" w:rsidRDefault="00616488">
      <w:r>
        <w:rPr>
          <w:color w:val="000000"/>
        </w:rPr>
        <w:separator/>
      </w:r>
    </w:p>
  </w:footnote>
  <w:footnote w:type="continuationSeparator" w:id="0">
    <w:p w14:paraId="002A2FE1" w14:textId="77777777" w:rsidR="00616488" w:rsidRDefault="006164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295C1" w14:textId="4C56D94B" w:rsidR="00DC47DD" w:rsidRDefault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 wp14:anchorId="732C1605" wp14:editId="6476B23A">
          <wp:simplePos x="0" y="0"/>
          <wp:positionH relativeFrom="column">
            <wp:posOffset>2568575</wp:posOffset>
          </wp:positionH>
          <wp:positionV relativeFrom="paragraph">
            <wp:posOffset>240665</wp:posOffset>
          </wp:positionV>
          <wp:extent cx="697865" cy="631190"/>
          <wp:effectExtent l="0" t="0" r="6811" b="0"/>
          <wp:wrapTopAndBottom/>
          <wp:docPr id="1" name="Figur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865" cy="6311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288F04B" w14:textId="38A0362F" w:rsidR="00DC47DD" w:rsidRPr="00E85B93" w:rsidRDefault="002C1E4E" w:rsidP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5D61D7D2" wp14:editId="0DA17BF8">
          <wp:simplePos x="0" y="0"/>
          <wp:positionH relativeFrom="column">
            <wp:posOffset>15840</wp:posOffset>
          </wp:positionH>
          <wp:positionV relativeFrom="paragraph">
            <wp:posOffset>720</wp:posOffset>
          </wp:positionV>
          <wp:extent cx="1978200" cy="639360"/>
          <wp:effectExtent l="0" t="0" r="0" b="0"/>
          <wp:wrapTopAndBottom/>
          <wp:docPr id="2" name="Figur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200" cy="639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771734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MINISTÉRIO DA EDUCAÇÃO</w:t>
    </w:r>
  </w:p>
  <w:p w14:paraId="25C21B4F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UNIVERSIDADE FEDERAL DA INTEGRAÇÃO LATINO-AMERICANA</w:t>
    </w:r>
  </w:p>
  <w:p w14:paraId="229E6205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INSTITUTO LATINO-AMERICANO DE ARTE, CULTURA E HISTÓRIA</w:t>
    </w:r>
  </w:p>
  <w:p w14:paraId="312315C3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PROGRAMA DE PÓS-GRADUAÇÃO INTERDISCIPLINAR EM ESTUDOS LATINO-AMERICANOS</w:t>
    </w:r>
  </w:p>
  <w:p w14:paraId="2A06994E" w14:textId="77777777" w:rsidR="00DC47DD" w:rsidRDefault="00616488">
    <w:pPr>
      <w:pStyle w:val="Standard"/>
      <w:spacing w:after="0" w:line="240" w:lineRule="auto"/>
      <w:rPr>
        <w:rFonts w:ascii="Times New Roman" w:eastAsia="Times New Roman" w:hAnsi="Times New Roman" w:cs="Times New Roman"/>
        <w:sz w:val="18"/>
        <w:szCs w:val="18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attachedTemplate r:id="rId1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CE"/>
    <w:rsid w:val="000430A9"/>
    <w:rsid w:val="000E1381"/>
    <w:rsid w:val="000E1B82"/>
    <w:rsid w:val="00115BC0"/>
    <w:rsid w:val="002B12EF"/>
    <w:rsid w:val="002C1E4E"/>
    <w:rsid w:val="002D502C"/>
    <w:rsid w:val="003F4173"/>
    <w:rsid w:val="003F6D83"/>
    <w:rsid w:val="004F757E"/>
    <w:rsid w:val="00586706"/>
    <w:rsid w:val="00616488"/>
    <w:rsid w:val="00652200"/>
    <w:rsid w:val="00675523"/>
    <w:rsid w:val="00703A97"/>
    <w:rsid w:val="00771685"/>
    <w:rsid w:val="007A2D2B"/>
    <w:rsid w:val="007D5152"/>
    <w:rsid w:val="0087547F"/>
    <w:rsid w:val="008C5B62"/>
    <w:rsid w:val="009127CE"/>
    <w:rsid w:val="00946D9C"/>
    <w:rsid w:val="00997B7E"/>
    <w:rsid w:val="009A5345"/>
    <w:rsid w:val="00A10DFF"/>
    <w:rsid w:val="00A52309"/>
    <w:rsid w:val="00A70B94"/>
    <w:rsid w:val="00A719AA"/>
    <w:rsid w:val="00AA625A"/>
    <w:rsid w:val="00C47F17"/>
    <w:rsid w:val="00C812B3"/>
    <w:rsid w:val="00CE4615"/>
    <w:rsid w:val="00D048E6"/>
    <w:rsid w:val="00D73220"/>
    <w:rsid w:val="00D76D32"/>
    <w:rsid w:val="00DC4624"/>
    <w:rsid w:val="00E85B93"/>
    <w:rsid w:val="00EE4E91"/>
    <w:rsid w:val="00EE5EBD"/>
    <w:rsid w:val="00F3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97F23"/>
  <w15:docId w15:val="{7F3D2CEE-72E8-4844-8DFA-9ECA0822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en-US" w:eastAsia="en-US" w:bidi="en-US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Standard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Standard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">
    <w:name w:val="Heading"/>
    <w:basedOn w:val="Standard"/>
    <w:pPr>
      <w:keepNext/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customStyle="1" w:styleId="Textbody">
    <w:name w:val="Text body"/>
    <w:basedOn w:val="Standard"/>
    <w:pPr>
      <w:spacing w:after="120"/>
    </w:pPr>
  </w:style>
  <w:style w:type="paragraph" w:styleId="Subttulo">
    <w:name w:val="Subtitle"/>
    <w:basedOn w:val="Standard"/>
    <w:uiPriority w:val="11"/>
    <w:qFormat/>
    <w:pPr>
      <w:spacing w:after="60"/>
      <w:jc w:val="center"/>
    </w:pPr>
    <w:rPr>
      <w:rFonts w:ascii="Arial" w:eastAsia="Arial" w:hAnsi="Arial" w:cs="Arial"/>
    </w:rPr>
  </w:style>
  <w:style w:type="paragraph" w:customStyle="1" w:styleId="Semlista1">
    <w:name w:val="Sem lista1"/>
    <w:pPr>
      <w:suppressAutoHyphens/>
    </w:pPr>
  </w:style>
  <w:style w:type="paragraph" w:styleId="Cabealho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Fontepargpadro1">
    <w:name w:val="Fonte parág. padrão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nfase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Unila">
    <w:name w:val="Unila"/>
    <w:rPr>
      <w:rFonts w:ascii="Arial" w:eastAsia="Arial" w:hAnsi="Arial" w:cs="Arial"/>
      <w:color w:val="7F7F7F"/>
      <w:sz w:val="16"/>
      <w:szCs w:val="16"/>
      <w:lang w:eastAsia="pt-BR"/>
    </w:rPr>
  </w:style>
  <w:style w:type="character" w:customStyle="1" w:styleId="Fontepargpadro10">
    <w:name w:val="Fonte parág. padrão1"/>
  </w:style>
  <w:style w:type="character" w:styleId="Hiperlink">
    <w:name w:val="Hyperlink"/>
    <w:basedOn w:val="Fontepargpadro"/>
    <w:uiPriority w:val="99"/>
    <w:semiHidden/>
    <w:unhideWhenUsed/>
    <w:rsid w:val="00D76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8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la.edu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Downloads/EDITAL%2012%20diana.odt/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Classificação por Título"/>
</file>

<file path=customXml/itemProps1.xml><?xml version="1.0" encoding="utf-8"?>
<ds:datastoreItem xmlns:ds="http://schemas.openxmlformats.org/officeDocument/2006/customXml" ds:itemID="{E265046C-9900-8A4A-8B7C-A16F9934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526</Words>
  <Characters>2843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</dc:creator>
  <cp:lastModifiedBy>Usuário do Microsoft Office</cp:lastModifiedBy>
  <cp:revision>2</cp:revision>
  <cp:lastPrinted>2017-08-17T09:42:00Z</cp:lastPrinted>
  <dcterms:created xsi:type="dcterms:W3CDTF">2020-08-28T18:42:00Z</dcterms:created>
  <dcterms:modified xsi:type="dcterms:W3CDTF">2020-08-28T18:42:00Z</dcterms:modified>
</cp:coreProperties>
</file>