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17AD7" w14:textId="5AC957C5" w:rsidR="009127CE" w:rsidRPr="003F6D83" w:rsidRDefault="002C1E4E" w:rsidP="00F023C6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3F6D83">
        <w:rPr>
          <w:rStyle w:val="Fontepargpadro1"/>
          <w:rFonts w:ascii="Times New Roman" w:hAnsi="Times New Roman" w:cs="Times New Roman"/>
          <w:b/>
          <w:bCs/>
          <w:color w:val="00000A"/>
          <w:sz w:val="24"/>
          <w:szCs w:val="24"/>
          <w:lang w:val="pt-BR"/>
        </w:rPr>
        <w:t>ANEX</w:t>
      </w:r>
      <w:r w:rsidR="003F6D83">
        <w:rPr>
          <w:rStyle w:val="Fontepargpadro1"/>
          <w:rFonts w:ascii="Times New Roman" w:hAnsi="Times New Roman" w:cs="Times New Roman"/>
          <w:b/>
          <w:bCs/>
          <w:color w:val="00000A"/>
          <w:sz w:val="24"/>
          <w:szCs w:val="24"/>
          <w:lang w:val="pt-BR"/>
        </w:rPr>
        <w:t>O V</w:t>
      </w:r>
    </w:p>
    <w:p w14:paraId="11427721" w14:textId="77777777" w:rsidR="009127CE" w:rsidRPr="003F6D83" w:rsidRDefault="002C1E4E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6D83">
        <w:rPr>
          <w:rStyle w:val="Fontepargpadro1"/>
          <w:rFonts w:ascii="Times New Roman" w:hAnsi="Times New Roman" w:cs="Times New Roman"/>
          <w:b/>
          <w:bCs/>
          <w:color w:val="00000A"/>
          <w:sz w:val="24"/>
          <w:szCs w:val="24"/>
          <w:lang w:val="pt-BR"/>
        </w:rPr>
        <w:t>AUTODECLARAÇÃO CIVIL – VAGAS DE ACESSO AFIRMATIVO</w:t>
      </w:r>
    </w:p>
    <w:bookmarkEnd w:id="0"/>
    <w:p w14:paraId="3DE0EB8E" w14:textId="77777777" w:rsidR="009127CE" w:rsidRPr="003F6D83" w:rsidRDefault="009127CE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B973C2" w14:textId="77777777" w:rsidR="009127CE" w:rsidRPr="003F6D83" w:rsidRDefault="009127CE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D9ADD1F" w14:textId="77777777" w:rsidR="009127CE" w:rsidRPr="003F6D83" w:rsidRDefault="009127CE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21F402" w14:textId="77777777" w:rsidR="009127CE" w:rsidRPr="003F6D83" w:rsidRDefault="009127CE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9AD368" w14:textId="2D3FE729" w:rsidR="009127CE" w:rsidRPr="003F6D83" w:rsidRDefault="002C1E4E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Eu___________________________________________________________________________, </w:t>
      </w:r>
      <w:proofErr w:type="gramStart"/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>portador(</w:t>
      </w:r>
      <w:proofErr w:type="gramEnd"/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a) do RG/RNE/DNI/Passaporte nº ___________, </w:t>
      </w:r>
      <w:r w:rsidRPr="003F6D83">
        <w:rPr>
          <w:rStyle w:val="Fontepargpadro1"/>
          <w:rFonts w:ascii="Times New Roman" w:hAnsi="Times New Roman" w:cs="Times New Roman"/>
          <w:b/>
          <w:bCs/>
          <w:color w:val="00000A"/>
          <w:sz w:val="24"/>
          <w:szCs w:val="24"/>
          <w:lang w:val="pt-BR"/>
        </w:rPr>
        <w:t>DECLARO</w:t>
      </w:r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>, para fins de inscrição nas vagas de acesso afir</w:t>
      </w:r>
      <w:r w:rsidR="002D502C"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>mativo do processo seletivo 2021</w:t>
      </w:r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 do Mestrado Interdisciplinar em Estudos Latino-Americanos (PPGIELA) da Universidade Federal da Integração Latino-Americana (UNILA), sob as penas da lei, que sou:</w:t>
      </w:r>
    </w:p>
    <w:p w14:paraId="5CAD1F16" w14:textId="77777777" w:rsidR="009127CE" w:rsidRPr="003F6D83" w:rsidRDefault="009127CE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8E74D1" w14:textId="77777777" w:rsidR="009127CE" w:rsidRPr="003F6D83" w:rsidRDefault="002C1E4E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(  </w:t>
      </w:r>
      <w:proofErr w:type="gramEnd"/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 ) Preto ou pardo</w:t>
      </w:r>
    </w:p>
    <w:p w14:paraId="0C24705D" w14:textId="77777777" w:rsidR="009127CE" w:rsidRPr="003F6D83" w:rsidRDefault="002C1E4E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(  </w:t>
      </w:r>
      <w:proofErr w:type="gramEnd"/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 ) Indígena</w:t>
      </w:r>
    </w:p>
    <w:p w14:paraId="6CF74BC4" w14:textId="77777777" w:rsidR="009127CE" w:rsidRPr="003F6D83" w:rsidRDefault="002C1E4E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(  </w:t>
      </w:r>
      <w:proofErr w:type="gramEnd"/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 ) Transexual</w:t>
      </w:r>
    </w:p>
    <w:p w14:paraId="66228FF1" w14:textId="77777777" w:rsidR="009127CE" w:rsidRPr="003F6D83" w:rsidRDefault="009127CE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F90690" w14:textId="77777777" w:rsidR="009127CE" w:rsidRPr="003F6D83" w:rsidRDefault="009127CE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7D9F60" w14:textId="77777777" w:rsidR="009127CE" w:rsidRPr="003F6D83" w:rsidRDefault="002C1E4E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>Por ser verdade, firmo a presente.</w:t>
      </w:r>
    </w:p>
    <w:p w14:paraId="3057F048" w14:textId="77777777" w:rsidR="009127CE" w:rsidRPr="003F6D83" w:rsidRDefault="009127CE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A9BBCB" w14:textId="77777777" w:rsidR="009127CE" w:rsidRPr="003F6D83" w:rsidRDefault="009127CE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963914" w14:textId="4FFC28A9" w:rsidR="009127CE" w:rsidRPr="003F6D83" w:rsidRDefault="002C1E4E">
      <w:pPr>
        <w:pStyle w:val="Standard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>Foz do Iguaçu, ____ de _____________</w:t>
      </w:r>
      <w:r w:rsidR="002D502C"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______ </w:t>
      </w:r>
      <w:proofErr w:type="spellStart"/>
      <w:r w:rsidR="002D502C"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>de</w:t>
      </w:r>
      <w:proofErr w:type="spellEnd"/>
      <w:r w:rsidR="002D502C"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 xml:space="preserve"> 2020</w:t>
      </w:r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>.</w:t>
      </w:r>
    </w:p>
    <w:p w14:paraId="3818A868" w14:textId="77777777" w:rsidR="009127CE" w:rsidRPr="003F6D83" w:rsidRDefault="009127CE">
      <w:pPr>
        <w:pStyle w:val="Standard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5016617" w14:textId="77777777" w:rsidR="009127CE" w:rsidRPr="003F6D83" w:rsidRDefault="009127CE">
      <w:pPr>
        <w:pStyle w:val="Standard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1B63EB2" w14:textId="77777777" w:rsidR="009127CE" w:rsidRPr="003F6D83" w:rsidRDefault="009127CE">
      <w:pPr>
        <w:pStyle w:val="Standard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790114D" w14:textId="77777777" w:rsidR="009127CE" w:rsidRPr="003F6D83" w:rsidRDefault="009127CE">
      <w:pPr>
        <w:pStyle w:val="Standard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CF47A42" w14:textId="77777777" w:rsidR="009127CE" w:rsidRPr="003F6D83" w:rsidRDefault="002C1E4E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t>________________________________________</w:t>
      </w:r>
      <w:r w:rsidRPr="003F6D83">
        <w:rPr>
          <w:rStyle w:val="Fontepargpadro1"/>
          <w:rFonts w:ascii="Times New Roman" w:hAnsi="Times New Roman" w:cs="Times New Roman"/>
          <w:color w:val="00000A"/>
          <w:sz w:val="24"/>
          <w:szCs w:val="24"/>
          <w:lang w:val="pt-BR"/>
        </w:rPr>
        <w:br/>
        <w:t>Assinatura</w:t>
      </w:r>
    </w:p>
    <w:p w14:paraId="0A03142A" w14:textId="77777777" w:rsidR="009127CE" w:rsidRPr="003F6D83" w:rsidRDefault="009127CE">
      <w:pPr>
        <w:pStyle w:val="Standard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294F19" w14:textId="77777777" w:rsidR="009127CE" w:rsidRDefault="009127CE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9127CE">
      <w:headerReference w:type="default" r:id="rId7"/>
      <w:footerReference w:type="default" r:id="rId8"/>
      <w:pgSz w:w="12240" w:h="16464"/>
      <w:pgMar w:top="1440" w:right="1440" w:bottom="720" w:left="144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03A365" w14:textId="77777777" w:rsidR="00070AA6" w:rsidRDefault="00070AA6">
      <w:r>
        <w:separator/>
      </w:r>
    </w:p>
  </w:endnote>
  <w:endnote w:type="continuationSeparator" w:id="0">
    <w:p w14:paraId="3DE4364A" w14:textId="77777777" w:rsidR="00070AA6" w:rsidRDefault="00070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F7CFB" w14:textId="77777777" w:rsidR="00DC47DD" w:rsidRDefault="002C1E4E">
    <w:pPr>
      <w:pStyle w:val="Standard"/>
      <w:suppressAutoHyphens w:val="0"/>
      <w:jc w:val="center"/>
    </w:pPr>
    <w:r>
      <w:rPr>
        <w:rStyle w:val="Unila"/>
        <w:lang w:val="pt-BR"/>
      </w:rPr>
      <w:t>Instituto Latino-Americano de Arte, Cultura e História (ILAACH)</w:t>
    </w:r>
    <w:r>
      <w:rPr>
        <w:rStyle w:val="Unila"/>
        <w:lang w:val="pt-BR"/>
      </w:rPr>
      <w:br/>
      <w:t>Programa de Pós-Graduação Interdisciplinar em Estudos Latino Americanos (PPGIELA)</w:t>
    </w:r>
    <w:r>
      <w:rPr>
        <w:rStyle w:val="Unila"/>
        <w:lang w:val="pt-BR"/>
      </w:rPr>
      <w:br/>
      <w:t>Avenida Tancredo Neves, 6731 - Vila C, Parque Tecnológico Itaipu - Foz do Iguaçu - PR -  CEP 85.867-900</w:t>
    </w:r>
    <w:r>
      <w:rPr>
        <w:rStyle w:val="Unila"/>
        <w:lang w:val="pt-BR"/>
      </w:rPr>
      <w:br/>
      <w:t xml:space="preserve">Fone: +55 (45) 3576-7359 - </w:t>
    </w:r>
    <w:hyperlink r:id="rId1" w:history="1">
      <w:r>
        <w:rPr>
          <w:rStyle w:val="Unila"/>
        </w:rPr>
        <w:t>www.unila.edu.br</w:t>
      </w:r>
    </w:hyperlink>
    <w:r>
      <w:rPr>
        <w:rStyle w:val="Unila"/>
        <w:lang w:val="pt-BR"/>
      </w:rPr>
      <w:t xml:space="preserve"> – </w:t>
    </w:r>
    <w:r>
      <w:rPr>
        <w:rStyle w:val="Unila"/>
        <w:rFonts w:eastAsia="Calibri"/>
        <w:color w:val="000080"/>
        <w:u w:val="single"/>
        <w:lang w:val="pt-BR"/>
      </w:rPr>
      <w:t>secretaria.ppgiela@unila.edu.br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61C57" w14:textId="77777777" w:rsidR="00070AA6" w:rsidRDefault="00070AA6">
      <w:r>
        <w:rPr>
          <w:color w:val="000000"/>
        </w:rPr>
        <w:separator/>
      </w:r>
    </w:p>
  </w:footnote>
  <w:footnote w:type="continuationSeparator" w:id="0">
    <w:p w14:paraId="4787E925" w14:textId="77777777" w:rsidR="00070AA6" w:rsidRDefault="00070A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295C1" w14:textId="4C56D94B" w:rsidR="00DC47DD" w:rsidRDefault="00E85B93">
    <w:pPr>
      <w:pStyle w:val="Standard"/>
      <w:spacing w:after="0" w:line="240" w:lineRule="auto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60288" behindDoc="0" locked="0" layoutInCell="1" allowOverlap="1" wp14:anchorId="732C1605" wp14:editId="6476B23A">
          <wp:simplePos x="0" y="0"/>
          <wp:positionH relativeFrom="column">
            <wp:posOffset>2568575</wp:posOffset>
          </wp:positionH>
          <wp:positionV relativeFrom="paragraph">
            <wp:posOffset>240665</wp:posOffset>
          </wp:positionV>
          <wp:extent cx="697865" cy="631190"/>
          <wp:effectExtent l="0" t="0" r="6811" b="0"/>
          <wp:wrapTopAndBottom/>
          <wp:docPr id="1" name="Figur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7865" cy="6311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288F04B" w14:textId="38A0362F" w:rsidR="00DC47DD" w:rsidRPr="00E85B93" w:rsidRDefault="002C1E4E" w:rsidP="00E85B93">
    <w:pPr>
      <w:pStyle w:val="Standard"/>
      <w:spacing w:after="0" w:line="240" w:lineRule="auto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 wp14:anchorId="5D61D7D2" wp14:editId="0DA17BF8">
          <wp:simplePos x="0" y="0"/>
          <wp:positionH relativeFrom="column">
            <wp:posOffset>15840</wp:posOffset>
          </wp:positionH>
          <wp:positionV relativeFrom="paragraph">
            <wp:posOffset>720</wp:posOffset>
          </wp:positionV>
          <wp:extent cx="1978200" cy="639360"/>
          <wp:effectExtent l="0" t="0" r="0" b="0"/>
          <wp:wrapTopAndBottom/>
          <wp:docPr id="2" name="Figur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200" cy="639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A771734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MINISTÉRIO DA EDUCAÇÃO</w:t>
    </w:r>
  </w:p>
  <w:p w14:paraId="25C21B4F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UNIVERSIDADE FEDERAL DA INTEGRAÇÃO LATINO-AMERICANA</w:t>
    </w:r>
  </w:p>
  <w:p w14:paraId="229E6205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INSTITUTO LATINO-AMERICANO DE ARTE, CULTURA E HISTÓRIA</w:t>
    </w:r>
  </w:p>
  <w:p w14:paraId="312315C3" w14:textId="77777777" w:rsidR="00DC47DD" w:rsidRDefault="002C1E4E">
    <w:pPr>
      <w:pStyle w:val="Standard"/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  <w:lang w:val="pt-BR"/>
      </w:rPr>
    </w:pPr>
    <w:r>
      <w:rPr>
        <w:rFonts w:ascii="Times New Roman" w:eastAsia="Times New Roman" w:hAnsi="Times New Roman" w:cs="Times New Roman"/>
        <w:sz w:val="18"/>
        <w:szCs w:val="18"/>
        <w:lang w:val="pt-BR"/>
      </w:rPr>
      <w:t>PROGRAMA DE PÓS-GRADUAÇÃO INTERDISCIPLINAR EM ESTUDOS LATINO-AMERICANOS</w:t>
    </w:r>
  </w:p>
  <w:p w14:paraId="2A06994E" w14:textId="77777777" w:rsidR="00DC47DD" w:rsidRDefault="00070AA6">
    <w:pPr>
      <w:pStyle w:val="Standard"/>
      <w:spacing w:after="0" w:line="240" w:lineRule="auto"/>
      <w:rPr>
        <w:rFonts w:ascii="Times New Roman" w:eastAsia="Times New Roman" w:hAnsi="Times New Roman" w:cs="Times New Roman"/>
        <w:sz w:val="18"/>
        <w:szCs w:val="18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attachedTemplate r:id="rId1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CE"/>
    <w:rsid w:val="000430A9"/>
    <w:rsid w:val="00070AA6"/>
    <w:rsid w:val="000E1381"/>
    <w:rsid w:val="000E1B82"/>
    <w:rsid w:val="00115BC0"/>
    <w:rsid w:val="002B12EF"/>
    <w:rsid w:val="002C1E4E"/>
    <w:rsid w:val="002D502C"/>
    <w:rsid w:val="003F4173"/>
    <w:rsid w:val="003F6D83"/>
    <w:rsid w:val="00404C20"/>
    <w:rsid w:val="004F757E"/>
    <w:rsid w:val="00586706"/>
    <w:rsid w:val="00652200"/>
    <w:rsid w:val="00675523"/>
    <w:rsid w:val="00703A97"/>
    <w:rsid w:val="00771685"/>
    <w:rsid w:val="007A2D2B"/>
    <w:rsid w:val="007D5152"/>
    <w:rsid w:val="008212ED"/>
    <w:rsid w:val="0087547F"/>
    <w:rsid w:val="008C5B62"/>
    <w:rsid w:val="009127CE"/>
    <w:rsid w:val="00946D9C"/>
    <w:rsid w:val="00997B7E"/>
    <w:rsid w:val="009A5345"/>
    <w:rsid w:val="00A10DFF"/>
    <w:rsid w:val="00A52309"/>
    <w:rsid w:val="00A70B94"/>
    <w:rsid w:val="00A719AA"/>
    <w:rsid w:val="00AA625A"/>
    <w:rsid w:val="00C47F17"/>
    <w:rsid w:val="00C812B3"/>
    <w:rsid w:val="00CE4615"/>
    <w:rsid w:val="00D048E6"/>
    <w:rsid w:val="00D73220"/>
    <w:rsid w:val="00D76D32"/>
    <w:rsid w:val="00DC4624"/>
    <w:rsid w:val="00E85B93"/>
    <w:rsid w:val="00EE4E91"/>
    <w:rsid w:val="00EE5EBD"/>
    <w:rsid w:val="00F023C6"/>
    <w:rsid w:val="00F3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397F23"/>
  <w15:docId w15:val="{7F3D2CEE-72E8-4844-8DFA-9ECA0822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lang w:val="en-US" w:eastAsia="en-US" w:bidi="en-US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Standard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Standard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Standard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Standard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Heading">
    <w:name w:val="Heading"/>
    <w:basedOn w:val="Standard"/>
    <w:pPr>
      <w:keepNext/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customStyle="1" w:styleId="Textbody">
    <w:name w:val="Text body"/>
    <w:basedOn w:val="Standard"/>
    <w:pPr>
      <w:spacing w:after="120"/>
    </w:pPr>
  </w:style>
  <w:style w:type="paragraph" w:styleId="Subttulo">
    <w:name w:val="Subtitle"/>
    <w:basedOn w:val="Standard"/>
    <w:uiPriority w:val="11"/>
    <w:qFormat/>
    <w:pPr>
      <w:spacing w:after="60"/>
      <w:jc w:val="center"/>
    </w:pPr>
    <w:rPr>
      <w:rFonts w:ascii="Arial" w:eastAsia="Arial" w:hAnsi="Arial" w:cs="Arial"/>
    </w:rPr>
  </w:style>
  <w:style w:type="paragraph" w:customStyle="1" w:styleId="Semlista1">
    <w:name w:val="Sem lista1"/>
    <w:pPr>
      <w:suppressAutoHyphens/>
    </w:pPr>
  </w:style>
  <w:style w:type="paragraph" w:styleId="Cabealho">
    <w:name w:val="header"/>
    <w:basedOn w:val="Standard"/>
    <w:pPr>
      <w:suppressLineNumbers/>
      <w:tabs>
        <w:tab w:val="center" w:pos="5386"/>
        <w:tab w:val="right" w:pos="10772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Fontepargpadro1">
    <w:name w:val="Fonte parág. padrão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nfase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Unila">
    <w:name w:val="Unila"/>
    <w:rPr>
      <w:rFonts w:ascii="Arial" w:eastAsia="Arial" w:hAnsi="Arial" w:cs="Arial"/>
      <w:color w:val="7F7F7F"/>
      <w:sz w:val="16"/>
      <w:szCs w:val="16"/>
      <w:lang w:eastAsia="pt-BR"/>
    </w:rPr>
  </w:style>
  <w:style w:type="character" w:customStyle="1" w:styleId="Fontepargpadro10">
    <w:name w:val="Fonte parág. padrão1"/>
  </w:style>
  <w:style w:type="character" w:styleId="Hiperlink">
    <w:name w:val="Hyperlink"/>
    <w:basedOn w:val="Fontepargpadro"/>
    <w:uiPriority w:val="99"/>
    <w:semiHidden/>
    <w:unhideWhenUsed/>
    <w:rsid w:val="00D76D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8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la.edu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Downloads/EDITAL%2012%20diana.odt/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Classificação por Título"/>
</file>

<file path=customXml/itemProps1.xml><?xml version="1.0" encoding="utf-8"?>
<ds:datastoreItem xmlns:ds="http://schemas.openxmlformats.org/officeDocument/2006/customXml" ds:itemID="{58BBDACC-11E6-A847-AB56-D0760509E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547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Pereira</dc:creator>
  <cp:lastModifiedBy>Usuário do Microsoft Office</cp:lastModifiedBy>
  <cp:revision>2</cp:revision>
  <cp:lastPrinted>2017-08-17T09:42:00Z</cp:lastPrinted>
  <dcterms:created xsi:type="dcterms:W3CDTF">2020-08-28T18:44:00Z</dcterms:created>
  <dcterms:modified xsi:type="dcterms:W3CDTF">2020-08-28T18:44:00Z</dcterms:modified>
</cp:coreProperties>
</file>